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"/>
        <w:tblW w:w="5070" w:type="pc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6803"/>
        <w:gridCol w:w="4148"/>
      </w:tblGrid>
      <w:tr w:rsidR="00880783" w:rsidRPr="006B23C6" w14:paraId="37337133" w14:textId="77777777" w:rsidTr="00D55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132"/>
        </w:trPr>
        <w:tc>
          <w:tcPr>
            <w:tcW w:w="6804" w:type="dxa"/>
            <w:tcMar>
              <w:right w:w="288" w:type="dxa"/>
            </w:tcMar>
          </w:tcPr>
          <w:p w14:paraId="3254F591" w14:textId="026D2DCE" w:rsidR="005C61E4" w:rsidRDefault="00882511" w:rsidP="003E552C">
            <w:pPr>
              <w:rPr>
                <w:rFonts w:ascii="Modern Love" w:hAnsi="Modern Love"/>
                <w:b/>
                <w:i/>
                <w:iCs/>
                <w:color w:val="BB850E" w:themeColor="accent3" w:themeShade="BF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AA3709B" wp14:editId="6DB98CB5">
                  <wp:extent cx="4146550" cy="18605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186055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EBA474" w14:textId="7DA31AF5" w:rsidR="004B2960" w:rsidRPr="008A1E24" w:rsidRDefault="00867E40" w:rsidP="003E552C">
            <w:pPr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</w:pPr>
            <w:r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>SPACES</w:t>
            </w:r>
            <w:r w:rsidR="00625E65"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 xml:space="preserve"> </w:t>
            </w:r>
            <w:r w:rsidR="00AE01AB"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>AVA</w:t>
            </w:r>
            <w:r w:rsidR="00031C36"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>I</w:t>
            </w:r>
            <w:r w:rsidR="00FF5AA6"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>LA</w:t>
            </w:r>
            <w:r w:rsidR="00AE01AB"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>BLE</w:t>
            </w:r>
            <w:r w:rsidR="005E4040"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 xml:space="preserve"> FROM SEPT</w:t>
            </w:r>
            <w:r w:rsidR="008A1E24"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>EMBER</w:t>
            </w:r>
            <w:r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 xml:space="preserve">, BOOK YOUR CHILDREN </w:t>
            </w:r>
            <w:r w:rsidR="008A4592" w:rsidRPr="008A1E24">
              <w:rPr>
                <w:rFonts w:ascii="Arial" w:hAnsi="Arial" w:cs="Arial"/>
                <w:b/>
                <w:bCs w:val="0"/>
                <w:i/>
                <w:iCs/>
                <w:color w:val="BB850E" w:themeColor="accent3" w:themeShade="BF"/>
                <w:sz w:val="32"/>
                <w:szCs w:val="32"/>
              </w:rPr>
              <w:t>NOW</w:t>
            </w:r>
          </w:p>
          <w:p w14:paraId="005D7A18" w14:textId="4D27DE6B" w:rsidR="005C61E4" w:rsidRPr="00C6716A" w:rsidRDefault="00882511" w:rsidP="005C61E4">
            <w:pPr>
              <w:pStyle w:val="Title"/>
              <w:rPr>
                <w:sz w:val="72"/>
                <w:szCs w:val="72"/>
              </w:rPr>
            </w:pPr>
            <w:r w:rsidRPr="0004542F">
              <w:rPr>
                <w:color w:val="7458AB" w:themeColor="accent5"/>
                <w:sz w:val="48"/>
                <w:szCs w:val="48"/>
              </w:rPr>
              <w:t>My-STS WONDERLAND</w:t>
            </w:r>
            <w:r w:rsidR="00401C90" w:rsidRPr="0004542F">
              <w:rPr>
                <w:color w:val="7458AB" w:themeColor="accent5"/>
                <w:sz w:val="48"/>
                <w:szCs w:val="48"/>
              </w:rPr>
              <w:t xml:space="preserve"> DAYCARE</w:t>
            </w:r>
            <w:r w:rsidR="006C615F" w:rsidRPr="002535BD">
              <w:rPr>
                <w:sz w:val="56"/>
                <w:szCs w:val="56"/>
              </w:rPr>
              <w:t xml:space="preserve"> </w:t>
            </w:r>
            <w:r w:rsidR="006C615F" w:rsidRPr="0004542F">
              <w:rPr>
                <w:sz w:val="32"/>
                <w:szCs w:val="32"/>
              </w:rPr>
              <w:t xml:space="preserve">@ </w:t>
            </w:r>
            <w:r w:rsidR="00062ABD">
              <w:rPr>
                <w:color w:val="C00000"/>
                <w:sz w:val="32"/>
                <w:szCs w:val="32"/>
              </w:rPr>
              <w:t>BLACKY mORE COMMUNITY CENTRE NN4 0WP</w:t>
            </w:r>
          </w:p>
          <w:p w14:paraId="6A6F0DA7" w14:textId="5B04D526" w:rsidR="00A73BC8" w:rsidRPr="007B53A6" w:rsidRDefault="00395B8D" w:rsidP="00481E30">
            <w:pPr>
              <w:pStyle w:val="Heading1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GB"/>
              </w:rPr>
              <w:t>Out-of-</w:t>
            </w:r>
            <w:r w:rsidR="00595D62">
              <w:rPr>
                <w:sz w:val="32"/>
                <w:szCs w:val="32"/>
                <w:lang w:val="en-GB"/>
              </w:rPr>
              <w:t>S</w:t>
            </w:r>
            <w:r>
              <w:rPr>
                <w:sz w:val="32"/>
                <w:szCs w:val="32"/>
                <w:lang w:val="en-GB"/>
              </w:rPr>
              <w:t>chool</w:t>
            </w:r>
            <w:r w:rsidR="00925873" w:rsidRPr="007B53A6">
              <w:rPr>
                <w:sz w:val="32"/>
                <w:szCs w:val="32"/>
                <w:lang w:val="en-GB"/>
              </w:rPr>
              <w:t xml:space="preserve"> Daycare </w:t>
            </w:r>
            <w:r w:rsidR="00F97A88" w:rsidRPr="007B53A6">
              <w:rPr>
                <w:sz w:val="32"/>
                <w:szCs w:val="32"/>
                <w:lang w:val="en-GB"/>
              </w:rPr>
              <w:t>s</w:t>
            </w:r>
            <w:r w:rsidR="008065A3" w:rsidRPr="007B53A6">
              <w:rPr>
                <w:sz w:val="32"/>
                <w:szCs w:val="32"/>
                <w:lang w:val="en-GB"/>
              </w:rPr>
              <w:t>etting</w:t>
            </w:r>
            <w:r w:rsidR="00FC57F0" w:rsidRPr="007B53A6">
              <w:rPr>
                <w:sz w:val="32"/>
                <w:szCs w:val="32"/>
                <w:lang w:val="en-GB"/>
              </w:rPr>
              <w:t>, super-</w:t>
            </w:r>
            <w:r w:rsidR="00BF3AD1" w:rsidRPr="007B53A6">
              <w:rPr>
                <w:sz w:val="32"/>
                <w:szCs w:val="32"/>
                <w:lang w:val="en-GB"/>
              </w:rPr>
              <w:t>fun, engaging, creative</w:t>
            </w:r>
            <w:r w:rsidR="00F561C5" w:rsidRPr="007B53A6">
              <w:rPr>
                <w:sz w:val="32"/>
                <w:szCs w:val="32"/>
                <w:lang w:val="en-GB"/>
              </w:rPr>
              <w:t xml:space="preserve">, </w:t>
            </w:r>
            <w:r w:rsidR="00BF3AD1" w:rsidRPr="007B53A6">
              <w:rPr>
                <w:sz w:val="32"/>
                <w:szCs w:val="32"/>
                <w:lang w:val="en-GB"/>
              </w:rPr>
              <w:t xml:space="preserve">educational </w:t>
            </w:r>
            <w:r w:rsidR="00F561C5" w:rsidRPr="007B53A6">
              <w:rPr>
                <w:sz w:val="32"/>
                <w:szCs w:val="32"/>
                <w:lang w:val="en-GB"/>
              </w:rPr>
              <w:t>and inclusive</w:t>
            </w:r>
            <w:r w:rsidR="00090076" w:rsidRPr="007B53A6">
              <w:rPr>
                <w:sz w:val="32"/>
                <w:szCs w:val="32"/>
                <w:lang w:val="en-GB"/>
              </w:rPr>
              <w:t>.</w:t>
            </w:r>
          </w:p>
          <w:p w14:paraId="6F4B6E11" w14:textId="76F1E96C" w:rsidR="005B4054" w:rsidRPr="007B53A6" w:rsidRDefault="00837EE2" w:rsidP="00520350">
            <w:pPr>
              <w:rPr>
                <w:b/>
                <w:bCs w:val="0"/>
                <w:sz w:val="32"/>
                <w:szCs w:val="32"/>
                <w:lang w:val="en-GB"/>
              </w:rPr>
            </w:pPr>
            <w:r w:rsidRPr="007B53A6">
              <w:rPr>
                <w:b/>
                <w:sz w:val="32"/>
                <w:szCs w:val="32"/>
                <w:lang w:val="en-GB"/>
              </w:rPr>
              <w:t>We</w:t>
            </w:r>
            <w:r w:rsidR="00C65BEA" w:rsidRPr="007B53A6">
              <w:rPr>
                <w:b/>
                <w:sz w:val="32"/>
                <w:szCs w:val="32"/>
                <w:lang w:val="en-GB"/>
              </w:rPr>
              <w:t xml:space="preserve"> </w:t>
            </w:r>
            <w:r w:rsidR="00E56347" w:rsidRPr="007B53A6">
              <w:rPr>
                <w:b/>
                <w:sz w:val="32"/>
                <w:szCs w:val="32"/>
                <w:lang w:val="en-GB"/>
              </w:rPr>
              <w:t xml:space="preserve">are </w:t>
            </w:r>
            <w:r w:rsidRPr="007B53A6">
              <w:rPr>
                <w:b/>
                <w:sz w:val="32"/>
                <w:szCs w:val="32"/>
                <w:lang w:val="en-GB"/>
              </w:rPr>
              <w:t>open</w:t>
            </w:r>
            <w:r w:rsidR="00982B88" w:rsidRPr="007B53A6">
              <w:rPr>
                <w:b/>
                <w:sz w:val="32"/>
                <w:szCs w:val="32"/>
                <w:lang w:val="en-GB"/>
              </w:rPr>
              <w:t xml:space="preserve"> </w:t>
            </w:r>
            <w:r w:rsidR="00C811A2" w:rsidRPr="007B53A6">
              <w:rPr>
                <w:b/>
                <w:sz w:val="32"/>
                <w:szCs w:val="32"/>
                <w:lang w:val="en-GB"/>
              </w:rPr>
              <w:t xml:space="preserve">all year round </w:t>
            </w:r>
            <w:r w:rsidR="005625E8" w:rsidRPr="007B53A6">
              <w:rPr>
                <w:b/>
                <w:sz w:val="32"/>
                <w:szCs w:val="32"/>
                <w:lang w:val="en-GB"/>
              </w:rPr>
              <w:t xml:space="preserve">to </w:t>
            </w:r>
            <w:r w:rsidR="00B33084">
              <w:rPr>
                <w:b/>
                <w:sz w:val="32"/>
                <w:szCs w:val="32"/>
                <w:lang w:val="en-GB"/>
              </w:rPr>
              <w:t xml:space="preserve">all </w:t>
            </w:r>
            <w:r w:rsidR="005625E8" w:rsidRPr="007B53A6">
              <w:rPr>
                <w:b/>
                <w:sz w:val="32"/>
                <w:szCs w:val="32"/>
                <w:lang w:val="en-GB"/>
              </w:rPr>
              <w:t>children</w:t>
            </w:r>
            <w:r w:rsidR="00B33084">
              <w:rPr>
                <w:b/>
                <w:sz w:val="32"/>
                <w:szCs w:val="32"/>
                <w:lang w:val="en-GB"/>
              </w:rPr>
              <w:t>.</w:t>
            </w:r>
            <w:r w:rsidR="00EE7D4A" w:rsidRPr="007B53A6">
              <w:rPr>
                <w:b/>
                <w:sz w:val="32"/>
                <w:szCs w:val="32"/>
                <w:lang w:val="en-GB"/>
              </w:rPr>
              <w:t xml:space="preserve"> </w:t>
            </w:r>
          </w:p>
          <w:p w14:paraId="346FA2D0" w14:textId="2E082AC5" w:rsidR="00B04235" w:rsidRPr="007B53A6" w:rsidRDefault="00431346" w:rsidP="005C61E4">
            <w:pPr>
              <w:rPr>
                <w:b/>
                <w:sz w:val="32"/>
                <w:szCs w:val="32"/>
                <w:lang w:val="en-GB"/>
              </w:rPr>
            </w:pPr>
            <w:r w:rsidRPr="007B53A6">
              <w:rPr>
                <w:b/>
                <w:bCs w:val="0"/>
                <w:sz w:val="32"/>
                <w:szCs w:val="32"/>
                <w:lang w:val="en-GB"/>
              </w:rPr>
              <w:t>Please contact us f</w:t>
            </w:r>
            <w:r w:rsidR="00237152" w:rsidRPr="007B53A6">
              <w:rPr>
                <w:b/>
                <w:sz w:val="32"/>
                <w:szCs w:val="32"/>
                <w:lang w:val="en-GB"/>
              </w:rPr>
              <w:t>or more details</w:t>
            </w:r>
            <w:r w:rsidR="0014498F">
              <w:rPr>
                <w:b/>
                <w:sz w:val="32"/>
                <w:szCs w:val="32"/>
                <w:lang w:val="en-GB"/>
              </w:rPr>
              <w:t>.</w:t>
            </w:r>
          </w:p>
          <w:p w14:paraId="242B94DF" w14:textId="77777777" w:rsidR="00880783" w:rsidRPr="007B53A6" w:rsidRDefault="00880783" w:rsidP="00AA4794">
            <w:pPr>
              <w:rPr>
                <w:b/>
                <w:sz w:val="32"/>
                <w:szCs w:val="32"/>
                <w:lang w:val="en-GB"/>
              </w:rPr>
            </w:pPr>
          </w:p>
          <w:p w14:paraId="2084D357" w14:textId="251434A3" w:rsidR="000C7465" w:rsidRPr="007B53A6" w:rsidRDefault="00A71D39" w:rsidP="00AA4794">
            <w:pPr>
              <w:rPr>
                <w:b/>
                <w:color w:val="FFFFFF" w:themeColor="background1"/>
                <w:sz w:val="32"/>
                <w:szCs w:val="32"/>
                <w:shd w:val="clear" w:color="auto" w:fill="00B050"/>
                <w:lang w:val="en-GB"/>
              </w:rPr>
            </w:pPr>
            <w:r w:rsidRPr="007B53A6">
              <w:rPr>
                <w:b/>
                <w:bCs w:val="0"/>
                <w:color w:val="FFFFFF" w:themeColor="background1"/>
                <w:sz w:val="32"/>
                <w:szCs w:val="32"/>
                <w:shd w:val="clear" w:color="auto" w:fill="00B050"/>
                <w:lang w:val="en-GB"/>
              </w:rPr>
              <w:t xml:space="preserve">OFSTED REGISTERED, </w:t>
            </w:r>
            <w:r w:rsidR="00D92BE1" w:rsidRPr="007B53A6">
              <w:rPr>
                <w:b/>
                <w:bCs w:val="0"/>
                <w:color w:val="FFFFFF" w:themeColor="background1"/>
                <w:sz w:val="32"/>
                <w:szCs w:val="32"/>
                <w:shd w:val="clear" w:color="auto" w:fill="00B050"/>
                <w:lang w:val="en-GB"/>
              </w:rPr>
              <w:t xml:space="preserve">we </w:t>
            </w:r>
            <w:r w:rsidRPr="007B53A6">
              <w:rPr>
                <w:b/>
                <w:bCs w:val="0"/>
                <w:color w:val="FFFFFF" w:themeColor="background1"/>
                <w:sz w:val="32"/>
                <w:szCs w:val="32"/>
                <w:shd w:val="clear" w:color="auto" w:fill="00B050"/>
                <w:lang w:val="en-GB"/>
              </w:rPr>
              <w:t xml:space="preserve">accept </w:t>
            </w:r>
            <w:r w:rsidR="00476496" w:rsidRPr="007B53A6">
              <w:rPr>
                <w:b/>
                <w:bCs w:val="0"/>
                <w:color w:val="FFFFFF" w:themeColor="background1"/>
                <w:sz w:val="32"/>
                <w:szCs w:val="32"/>
                <w:shd w:val="clear" w:color="auto" w:fill="00B050"/>
                <w:lang w:val="en-GB"/>
              </w:rPr>
              <w:t xml:space="preserve">childcare tax credit, </w:t>
            </w:r>
            <w:r w:rsidRPr="007B53A6">
              <w:rPr>
                <w:b/>
                <w:bCs w:val="0"/>
                <w:color w:val="FFFFFF" w:themeColor="background1"/>
                <w:sz w:val="32"/>
                <w:szCs w:val="32"/>
                <w:shd w:val="clear" w:color="auto" w:fill="00B050"/>
                <w:lang w:val="en-GB"/>
              </w:rPr>
              <w:t>childcare vouchers and others</w:t>
            </w:r>
            <w:r w:rsidR="0036530C" w:rsidRPr="007B53A6">
              <w:rPr>
                <w:b/>
                <w:bCs w:val="0"/>
                <w:color w:val="FFFFFF" w:themeColor="background1"/>
                <w:sz w:val="32"/>
                <w:szCs w:val="32"/>
                <w:shd w:val="clear" w:color="auto" w:fill="00B050"/>
                <w:lang w:val="en-GB"/>
              </w:rPr>
              <w:t xml:space="preserve"> </w:t>
            </w:r>
          </w:p>
          <w:p w14:paraId="0F688D8B" w14:textId="77777777" w:rsidR="000C7465" w:rsidRDefault="000C7465" w:rsidP="00AA4794">
            <w:pPr>
              <w:rPr>
                <w:b/>
                <w:bCs w:val="0"/>
                <w:color w:val="FFFFFF" w:themeColor="background1"/>
                <w:sz w:val="28"/>
                <w:szCs w:val="28"/>
                <w:shd w:val="clear" w:color="auto" w:fill="00B050"/>
                <w:lang w:val="en-GB"/>
              </w:rPr>
            </w:pPr>
          </w:p>
          <w:p w14:paraId="4C0979F8" w14:textId="34A650A9" w:rsidR="000C7465" w:rsidRDefault="003E47EF" w:rsidP="00AA4794">
            <w:pPr>
              <w:rPr>
                <w:b/>
                <w:bCs w:val="0"/>
                <w:color w:val="FFFFFF" w:themeColor="background1"/>
                <w:sz w:val="28"/>
                <w:szCs w:val="28"/>
                <w:shd w:val="clear" w:color="auto" w:fill="00B050"/>
                <w:lang w:val="en-GB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  <w:shd w:val="clear" w:color="auto" w:fill="00B050"/>
                <w:lang w:val="en-GB"/>
              </w:rPr>
              <w:drawing>
                <wp:inline distT="0" distB="0" distL="0" distR="0" wp14:anchorId="6B7142C7" wp14:editId="631A9EBC">
                  <wp:extent cx="1642110" cy="1231900"/>
                  <wp:effectExtent l="0" t="0" r="0" b="6350"/>
                  <wp:docPr id="895095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0959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27FB8" w14:textId="77579A86" w:rsidR="000C7465" w:rsidRDefault="003E47EF" w:rsidP="00AA4794">
            <w:pPr>
              <w:rPr>
                <w:b/>
                <w:bCs w:val="0"/>
                <w:color w:val="FFFFFF" w:themeColor="background1"/>
                <w:sz w:val="28"/>
                <w:szCs w:val="28"/>
                <w:shd w:val="clear" w:color="auto" w:fill="00B050"/>
                <w:lang w:val="en-GB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  <w:shd w:val="clear" w:color="auto" w:fill="00B050"/>
                <w:lang w:val="en-GB"/>
              </w:rPr>
              <w:drawing>
                <wp:inline distT="0" distB="0" distL="0" distR="0" wp14:anchorId="76D01052" wp14:editId="02865438">
                  <wp:extent cx="2609850" cy="1390650"/>
                  <wp:effectExtent l="0" t="0" r="0" b="0"/>
                  <wp:docPr id="368665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54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552" cy="1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7A1E1" w14:textId="0972007A" w:rsidR="000C7465" w:rsidRDefault="000C7465" w:rsidP="00AA4794">
            <w:pPr>
              <w:rPr>
                <w:b/>
                <w:color w:val="FFFFFF" w:themeColor="background1"/>
                <w:sz w:val="28"/>
                <w:szCs w:val="28"/>
                <w:shd w:val="clear" w:color="auto" w:fill="00B050"/>
                <w:lang w:val="en-GB"/>
              </w:rPr>
            </w:pPr>
          </w:p>
          <w:p w14:paraId="2981AB5B" w14:textId="40F0CFB5" w:rsidR="007E3A98" w:rsidRPr="00476496" w:rsidRDefault="007E3A98" w:rsidP="00AA4794">
            <w:pPr>
              <w:rPr>
                <w:b/>
                <w:bCs w:val="0"/>
                <w:color w:val="FFFFFF" w:themeColor="background1"/>
                <w:sz w:val="28"/>
                <w:szCs w:val="28"/>
                <w:lang w:val="en-GB"/>
              </w:rPr>
            </w:pPr>
          </w:p>
        </w:tc>
        <w:tc>
          <w:tcPr>
            <w:tcW w:w="4148" w:type="dxa"/>
          </w:tcPr>
          <w:p w14:paraId="6DCFD55D" w14:textId="1FF1D3BE" w:rsidR="006F27BA" w:rsidRPr="00A579D3" w:rsidRDefault="0086170F" w:rsidP="00DE35A5">
            <w:pPr>
              <w:pStyle w:val="Heading2"/>
              <w:shd w:val="clear" w:color="auto" w:fill="EC6814" w:themeFill="accent4"/>
              <w:ind w:left="720"/>
              <w:jc w:val="left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</w:rPr>
              <w:t xml:space="preserve">Open to children </w:t>
            </w:r>
            <w:r w:rsidR="00B45327">
              <w:rPr>
                <w:b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 xml:space="preserve"> preschool, primary and secondary school</w:t>
            </w:r>
            <w:r w:rsidR="00AB10C7">
              <w:rPr>
                <w:b/>
                <w:sz w:val="24"/>
                <w:szCs w:val="24"/>
              </w:rPr>
              <w:t>.</w:t>
            </w:r>
          </w:p>
          <w:p w14:paraId="7FB4BB19" w14:textId="2B3636BC" w:rsidR="00A95C3D" w:rsidRPr="00A579D3" w:rsidRDefault="00000000" w:rsidP="00A852EC">
            <w:pPr>
              <w:pStyle w:val="Heading2"/>
              <w:shd w:val="clear" w:color="auto" w:fill="24A5CD" w:themeFill="accent6"/>
              <w:ind w:left="720"/>
              <w:jc w:val="left"/>
              <w:rPr>
                <w:bCs w:val="0"/>
                <w:sz w:val="24"/>
                <w:szCs w:val="24"/>
                <w:lang w:val="en-GB"/>
              </w:rPr>
            </w:pPr>
            <w:sdt>
              <w:sdtPr>
                <w:rPr>
                  <w:sz w:val="24"/>
                  <w:szCs w:val="24"/>
                </w:rPr>
                <w:alias w:val="Dividing line graphic:"/>
                <w:tag w:val="Dividing line graphic:"/>
                <w:id w:val="1349901716"/>
                <w:placeholder>
                  <w:docPart w:val="D1B15151D098454C9EF450F81EC26CFE"/>
                </w:placeholder>
                <w:temporary/>
                <w:showingPlcHdr/>
                <w15:appearance w15:val="hidden"/>
                <w:text/>
              </w:sdtPr>
              <w:sdtContent>
                <w:r w:rsidR="003F1B08" w:rsidRPr="00A579D3">
                  <w:rPr>
                    <w:bCs w:val="0"/>
                    <w:sz w:val="24"/>
                    <w:szCs w:val="24"/>
                  </w:rPr>
                  <w:t>────</w:t>
                </w:r>
              </w:sdtContent>
            </w:sdt>
            <w:r w:rsidR="003F1B08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4B50F8" w:rsidRPr="00A579D3">
              <w:rPr>
                <w:bCs w:val="0"/>
                <w:sz w:val="24"/>
                <w:szCs w:val="24"/>
                <w:lang w:val="en-GB"/>
              </w:rPr>
              <w:t>Out-of-School Club</w:t>
            </w:r>
            <w:r w:rsidR="00E500B6" w:rsidRPr="00A579D3">
              <w:rPr>
                <w:bCs w:val="0"/>
                <w:sz w:val="24"/>
                <w:szCs w:val="24"/>
                <w:lang w:val="en-GB"/>
              </w:rPr>
              <w:t>s</w:t>
            </w:r>
            <w:r w:rsidR="00257173">
              <w:rPr>
                <w:bCs w:val="0"/>
                <w:sz w:val="24"/>
                <w:szCs w:val="24"/>
                <w:lang w:val="en-GB"/>
              </w:rPr>
              <w:t>:</w:t>
            </w:r>
            <w:r w:rsidR="00A852EC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</w:p>
          <w:p w14:paraId="679E3949" w14:textId="6109393B" w:rsidR="00A95C3D" w:rsidRPr="00A579D3" w:rsidRDefault="00946E30" w:rsidP="00A852EC">
            <w:pPr>
              <w:pStyle w:val="Heading2"/>
              <w:shd w:val="clear" w:color="auto" w:fill="24A5CD" w:themeFill="accent6"/>
              <w:ind w:left="720"/>
              <w:jc w:val="left"/>
              <w:rPr>
                <w:bCs w:val="0"/>
                <w:sz w:val="24"/>
                <w:szCs w:val="24"/>
                <w:lang w:val="en-GB"/>
              </w:rPr>
            </w:pPr>
            <w:r w:rsidRPr="00A579D3">
              <w:rPr>
                <w:bCs w:val="0"/>
                <w:sz w:val="24"/>
                <w:szCs w:val="24"/>
                <w:lang w:val="en-GB"/>
              </w:rPr>
              <w:t>B</w:t>
            </w:r>
            <w:r w:rsidR="007F3C7E" w:rsidRPr="00A579D3">
              <w:rPr>
                <w:bCs w:val="0"/>
                <w:sz w:val="24"/>
                <w:szCs w:val="24"/>
                <w:lang w:val="en-GB"/>
              </w:rPr>
              <w:t>efore-</w:t>
            </w:r>
            <w:r w:rsidR="007C54BA" w:rsidRPr="00A579D3">
              <w:rPr>
                <w:bCs w:val="0"/>
                <w:sz w:val="24"/>
                <w:szCs w:val="24"/>
                <w:lang w:val="en-GB"/>
              </w:rPr>
              <w:t>School</w:t>
            </w:r>
            <w:r w:rsidR="00D54249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595D62">
              <w:rPr>
                <w:bCs w:val="0"/>
                <w:sz w:val="24"/>
                <w:szCs w:val="24"/>
                <w:lang w:val="en-GB"/>
              </w:rPr>
              <w:t xml:space="preserve">/Breakfast </w:t>
            </w:r>
            <w:r w:rsidR="007C0B42" w:rsidRPr="00A579D3">
              <w:rPr>
                <w:bCs w:val="0"/>
                <w:sz w:val="24"/>
                <w:szCs w:val="24"/>
                <w:lang w:val="en-GB"/>
              </w:rPr>
              <w:t xml:space="preserve">Club </w:t>
            </w:r>
            <w:r w:rsidR="00237CA5" w:rsidRPr="00A579D3">
              <w:rPr>
                <w:bCs w:val="0"/>
                <w:sz w:val="24"/>
                <w:szCs w:val="24"/>
                <w:lang w:val="en-GB"/>
              </w:rPr>
              <w:t>7.15</w:t>
            </w:r>
            <w:r w:rsidR="008829F8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FC62C6">
              <w:rPr>
                <w:bCs w:val="0"/>
                <w:sz w:val="24"/>
                <w:szCs w:val="24"/>
                <w:lang w:val="en-GB"/>
              </w:rPr>
              <w:t>–</w:t>
            </w:r>
            <w:r w:rsidR="008829F8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FC62C6">
              <w:rPr>
                <w:bCs w:val="0"/>
                <w:sz w:val="24"/>
                <w:szCs w:val="24"/>
                <w:lang w:val="en-GB"/>
              </w:rPr>
              <w:t>9.00</w:t>
            </w:r>
            <w:r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1E0F8B">
              <w:rPr>
                <w:bCs w:val="0"/>
                <w:sz w:val="24"/>
                <w:szCs w:val="24"/>
                <w:lang w:val="en-GB"/>
              </w:rPr>
              <w:t>&amp; school drop-off</w:t>
            </w:r>
          </w:p>
          <w:p w14:paraId="4787EC00" w14:textId="4F61410C" w:rsidR="00A852EC" w:rsidRPr="00A579D3" w:rsidRDefault="00946E30" w:rsidP="00A852EC">
            <w:pPr>
              <w:pStyle w:val="Heading2"/>
              <w:shd w:val="clear" w:color="auto" w:fill="24A5CD" w:themeFill="accent6"/>
              <w:ind w:left="720"/>
              <w:jc w:val="left"/>
              <w:rPr>
                <w:bCs w:val="0"/>
                <w:sz w:val="24"/>
                <w:szCs w:val="24"/>
                <w:lang w:val="en-GB"/>
              </w:rPr>
            </w:pPr>
            <w:r w:rsidRPr="00A579D3">
              <w:rPr>
                <w:bCs w:val="0"/>
                <w:sz w:val="24"/>
                <w:szCs w:val="24"/>
                <w:lang w:val="en-GB"/>
              </w:rPr>
              <w:t>After-School</w:t>
            </w:r>
            <w:r w:rsidR="007C0B42" w:rsidRPr="00A579D3">
              <w:rPr>
                <w:bCs w:val="0"/>
                <w:sz w:val="24"/>
                <w:szCs w:val="24"/>
                <w:lang w:val="en-GB"/>
              </w:rPr>
              <w:t xml:space="preserve"> Club</w:t>
            </w:r>
            <w:r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DC5A40" w:rsidRPr="00A579D3">
              <w:rPr>
                <w:bCs w:val="0"/>
                <w:sz w:val="24"/>
                <w:szCs w:val="24"/>
                <w:lang w:val="en-GB"/>
              </w:rPr>
              <w:t>15.</w:t>
            </w:r>
            <w:r w:rsidR="00646B34" w:rsidRPr="00A579D3">
              <w:rPr>
                <w:bCs w:val="0"/>
                <w:sz w:val="24"/>
                <w:szCs w:val="24"/>
                <w:lang w:val="en-GB"/>
              </w:rPr>
              <w:t>00</w:t>
            </w:r>
            <w:r w:rsidR="008829F8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6A02EE" w:rsidRPr="00A579D3">
              <w:rPr>
                <w:bCs w:val="0"/>
                <w:sz w:val="24"/>
                <w:szCs w:val="24"/>
                <w:lang w:val="en-GB"/>
              </w:rPr>
              <w:t>-18.</w:t>
            </w:r>
            <w:r w:rsidR="00AB10C7">
              <w:rPr>
                <w:bCs w:val="0"/>
                <w:sz w:val="24"/>
                <w:szCs w:val="24"/>
                <w:lang w:val="en-GB"/>
              </w:rPr>
              <w:t>00</w:t>
            </w:r>
            <w:r w:rsidR="001E0F8B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FF0010">
              <w:rPr>
                <w:bCs w:val="0"/>
                <w:sz w:val="24"/>
                <w:szCs w:val="24"/>
                <w:lang w:val="en-GB"/>
              </w:rPr>
              <w:t xml:space="preserve">&amp; </w:t>
            </w:r>
            <w:r w:rsidR="001E0F8B">
              <w:rPr>
                <w:bCs w:val="0"/>
                <w:sz w:val="24"/>
                <w:szCs w:val="24"/>
                <w:lang w:val="en-GB"/>
              </w:rPr>
              <w:t>school pick-up</w:t>
            </w:r>
          </w:p>
          <w:p w14:paraId="18ACCBB8" w14:textId="77777777" w:rsidR="00CF665E" w:rsidRDefault="00946E30" w:rsidP="00CF665E">
            <w:pPr>
              <w:pStyle w:val="Heading2"/>
              <w:shd w:val="clear" w:color="auto" w:fill="24A5CD" w:themeFill="accent6"/>
              <w:ind w:left="720"/>
              <w:jc w:val="left"/>
              <w:rPr>
                <w:sz w:val="24"/>
                <w:szCs w:val="24"/>
                <w:lang w:val="en-GB"/>
              </w:rPr>
            </w:pPr>
            <w:r w:rsidRPr="00A579D3">
              <w:rPr>
                <w:bCs w:val="0"/>
                <w:sz w:val="24"/>
                <w:szCs w:val="24"/>
                <w:lang w:val="en-GB"/>
              </w:rPr>
              <w:t>Holiday C</w:t>
            </w:r>
            <w:r w:rsidR="00F51125" w:rsidRPr="00A579D3">
              <w:rPr>
                <w:bCs w:val="0"/>
                <w:sz w:val="24"/>
                <w:szCs w:val="24"/>
                <w:lang w:val="en-GB"/>
              </w:rPr>
              <w:t>lub</w:t>
            </w:r>
            <w:r w:rsidR="00652FD4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E500B6" w:rsidRPr="00A579D3">
              <w:rPr>
                <w:bCs w:val="0"/>
                <w:sz w:val="24"/>
                <w:szCs w:val="24"/>
                <w:lang w:val="en-GB"/>
              </w:rPr>
              <w:t>7.30</w:t>
            </w:r>
            <w:r w:rsidR="008829F8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E500B6" w:rsidRPr="00A579D3">
              <w:rPr>
                <w:bCs w:val="0"/>
                <w:sz w:val="24"/>
                <w:szCs w:val="24"/>
                <w:lang w:val="en-GB"/>
              </w:rPr>
              <w:t>-</w:t>
            </w:r>
            <w:r w:rsidR="008829F8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E500B6" w:rsidRPr="00A579D3">
              <w:rPr>
                <w:bCs w:val="0"/>
                <w:sz w:val="24"/>
                <w:szCs w:val="24"/>
                <w:lang w:val="en-GB"/>
              </w:rPr>
              <w:t>17.30</w:t>
            </w:r>
            <w:r w:rsidR="00CF665E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</w:p>
          <w:p w14:paraId="3E1F1BB0" w14:textId="204AD2CB" w:rsidR="00CF665E" w:rsidRPr="00A579D3" w:rsidRDefault="001E0F8B" w:rsidP="00CF665E">
            <w:pPr>
              <w:pStyle w:val="Heading2"/>
              <w:shd w:val="clear" w:color="auto" w:fill="24A5CD" w:themeFill="accent6"/>
              <w:ind w:left="720"/>
              <w:jc w:val="left"/>
              <w:rPr>
                <w:bCs w:val="0"/>
                <w:sz w:val="24"/>
                <w:szCs w:val="24"/>
                <w:lang w:val="en-GB"/>
              </w:rPr>
            </w:pPr>
            <w:r>
              <w:rPr>
                <w:bCs w:val="0"/>
                <w:sz w:val="24"/>
                <w:szCs w:val="24"/>
                <w:lang w:val="en-GB"/>
              </w:rPr>
              <w:t>All clubs include</w:t>
            </w:r>
            <w:r w:rsidR="00CF665E" w:rsidRPr="00A579D3">
              <w:rPr>
                <w:bCs w:val="0"/>
                <w:sz w:val="24"/>
                <w:szCs w:val="24"/>
                <w:lang w:val="en-GB"/>
              </w:rPr>
              <w:t xml:space="preserve"> hot meal</w:t>
            </w:r>
            <w:r w:rsidR="00CF665E">
              <w:rPr>
                <w:bCs w:val="0"/>
                <w:sz w:val="24"/>
                <w:szCs w:val="24"/>
                <w:lang w:val="en-GB"/>
              </w:rPr>
              <w:t>,</w:t>
            </w:r>
            <w:r w:rsidR="00CF665E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257173">
              <w:rPr>
                <w:bCs w:val="0"/>
                <w:sz w:val="24"/>
                <w:szCs w:val="24"/>
                <w:lang w:val="en-GB"/>
              </w:rPr>
              <w:t xml:space="preserve">drinks, </w:t>
            </w:r>
            <w:r w:rsidR="00CF665E">
              <w:rPr>
                <w:bCs w:val="0"/>
                <w:sz w:val="24"/>
                <w:szCs w:val="24"/>
                <w:lang w:val="en-GB"/>
              </w:rPr>
              <w:t xml:space="preserve">games, </w:t>
            </w:r>
            <w:r w:rsidR="00CF665E" w:rsidRPr="00A579D3">
              <w:rPr>
                <w:bCs w:val="0"/>
                <w:sz w:val="24"/>
                <w:szCs w:val="24"/>
                <w:lang w:val="en-GB"/>
              </w:rPr>
              <w:t>play-activities</w:t>
            </w:r>
            <w:r w:rsidR="00257173">
              <w:rPr>
                <w:bCs w:val="0"/>
                <w:sz w:val="24"/>
                <w:szCs w:val="24"/>
                <w:lang w:val="en-GB"/>
              </w:rPr>
              <w:t>, homework</w:t>
            </w:r>
            <w:r w:rsidR="00CF665E" w:rsidRPr="00A579D3">
              <w:rPr>
                <w:bCs w:val="0"/>
                <w:sz w:val="24"/>
                <w:szCs w:val="24"/>
                <w:lang w:val="en-GB"/>
              </w:rPr>
              <w:t xml:space="preserve"> </w:t>
            </w:r>
            <w:r w:rsidR="00257173">
              <w:rPr>
                <w:bCs w:val="0"/>
                <w:sz w:val="24"/>
                <w:szCs w:val="24"/>
                <w:lang w:val="en-GB"/>
              </w:rPr>
              <w:t xml:space="preserve">support, </w:t>
            </w:r>
            <w:r w:rsidR="00CF665E" w:rsidRPr="00A579D3">
              <w:rPr>
                <w:bCs w:val="0"/>
                <w:sz w:val="24"/>
                <w:szCs w:val="24"/>
                <w:lang w:val="en-GB"/>
              </w:rPr>
              <w:t>and more</w:t>
            </w:r>
            <w:r w:rsidR="00CF665E" w:rsidRPr="00A579D3">
              <w:rPr>
                <w:sz w:val="24"/>
                <w:szCs w:val="24"/>
                <w:lang w:val="en-GB"/>
              </w:rPr>
              <w:t>…</w:t>
            </w:r>
            <w:r w:rsidR="00CF665E" w:rsidRPr="00A579D3">
              <w:rPr>
                <w:bCs w:val="0"/>
                <w:sz w:val="24"/>
                <w:szCs w:val="24"/>
                <w:lang w:val="en-GB"/>
              </w:rPr>
              <w:t>.</w:t>
            </w:r>
          </w:p>
          <w:p w14:paraId="38C944DF" w14:textId="4A76130B" w:rsidR="00946E30" w:rsidRPr="00A579D3" w:rsidRDefault="00946E30" w:rsidP="00DE62E4">
            <w:pPr>
              <w:pStyle w:val="Heading2"/>
              <w:shd w:val="clear" w:color="auto" w:fill="24A5CD" w:themeFill="accent6"/>
              <w:spacing w:after="0"/>
              <w:ind w:left="720"/>
              <w:jc w:val="left"/>
              <w:rPr>
                <w:bCs w:val="0"/>
                <w:sz w:val="24"/>
                <w:szCs w:val="24"/>
                <w:lang w:val="en-GB"/>
              </w:rPr>
            </w:pPr>
          </w:p>
          <w:p w14:paraId="5A315BD1" w14:textId="77777777" w:rsidR="00095186" w:rsidRPr="00A579D3" w:rsidRDefault="00095186" w:rsidP="00E873CF">
            <w:pPr>
              <w:pStyle w:val="Heading3"/>
              <w:shd w:val="clear" w:color="auto" w:fill="E03177" w:themeFill="accent1"/>
              <w:jc w:val="left"/>
              <w:rPr>
                <w:b/>
                <w:bCs w:val="0"/>
              </w:rPr>
            </w:pPr>
            <w:r w:rsidRPr="00A579D3">
              <w:rPr>
                <w:b/>
              </w:rPr>
              <w:t xml:space="preserve">contact us </w:t>
            </w:r>
          </w:p>
          <w:p w14:paraId="747A6D0B" w14:textId="3938980E" w:rsidR="00250A9C" w:rsidRPr="00A579D3" w:rsidRDefault="00072DBE" w:rsidP="00E873CF">
            <w:pPr>
              <w:pStyle w:val="Heading3"/>
              <w:shd w:val="clear" w:color="auto" w:fill="E03177" w:themeFill="accent1"/>
              <w:jc w:val="left"/>
              <w:rPr>
                <w:b/>
                <w:bCs w:val="0"/>
              </w:rPr>
            </w:pPr>
            <w:r w:rsidRPr="00A579D3">
              <w:rPr>
                <w:b/>
              </w:rPr>
              <w:t>07404361248</w:t>
            </w:r>
            <w:r w:rsidR="00250A9C" w:rsidRPr="00A579D3">
              <w:rPr>
                <w:b/>
              </w:rPr>
              <w:t xml:space="preserve"> </w:t>
            </w:r>
          </w:p>
          <w:p w14:paraId="39E7030E" w14:textId="60476D45" w:rsidR="005C61E4" w:rsidRPr="00A579D3" w:rsidRDefault="00DD4B8A" w:rsidP="00F81788">
            <w:pPr>
              <w:pStyle w:val="ContactInfo"/>
              <w:shd w:val="clear" w:color="auto" w:fill="E03177" w:themeFill="accent1"/>
              <w:jc w:val="left"/>
              <w:rPr>
                <w:rFonts w:asciiTheme="majorHAnsi" w:hAnsiTheme="majorHAnsi"/>
                <w:b/>
              </w:rPr>
            </w:pPr>
            <w:hyperlink r:id="rId13" w:history="1">
              <w:r w:rsidRPr="00A579D3">
                <w:rPr>
                  <w:rStyle w:val="Hyperlink"/>
                  <w:rFonts w:asciiTheme="majorHAnsi" w:hAnsiTheme="majorHAnsi"/>
                  <w:b/>
                  <w:color w:val="FFFFFF" w:themeColor="background1"/>
                  <w:u w:val="none"/>
                </w:rPr>
                <w:t>mystswonderland@gmail.com</w:t>
              </w:r>
            </w:hyperlink>
          </w:p>
          <w:p w14:paraId="74F074DA" w14:textId="77777777" w:rsidR="006174B6" w:rsidRPr="00A579D3" w:rsidRDefault="00BC3834" w:rsidP="00BA296F">
            <w:pPr>
              <w:pStyle w:val="ContactInfo"/>
              <w:shd w:val="clear" w:color="auto" w:fill="E03177" w:themeFill="accent1"/>
              <w:jc w:val="left"/>
              <w:rPr>
                <w:rFonts w:asciiTheme="majorHAnsi" w:hAnsiTheme="majorHAnsi"/>
                <w:b/>
              </w:rPr>
            </w:pPr>
            <w:r w:rsidRPr="00A579D3">
              <w:rPr>
                <w:rFonts w:asciiTheme="majorHAnsi" w:hAnsiTheme="majorHAnsi"/>
                <w:b/>
                <w:bCs w:val="0"/>
              </w:rPr>
              <w:t>F</w:t>
            </w:r>
            <w:r w:rsidR="00DD4B8A" w:rsidRPr="00A579D3">
              <w:rPr>
                <w:rFonts w:asciiTheme="majorHAnsi" w:hAnsiTheme="majorHAnsi"/>
                <w:b/>
                <w:bCs w:val="0"/>
              </w:rPr>
              <w:t>acebook</w:t>
            </w:r>
            <w:r w:rsidR="00ED4217" w:rsidRPr="00A579D3">
              <w:rPr>
                <w:rFonts w:asciiTheme="majorHAnsi" w:hAnsiTheme="majorHAnsi"/>
                <w:b/>
                <w:bCs w:val="0"/>
              </w:rPr>
              <w:t>.</w:t>
            </w:r>
            <w:r w:rsidRPr="00A579D3">
              <w:rPr>
                <w:rFonts w:asciiTheme="majorHAnsi" w:hAnsiTheme="majorHAnsi"/>
                <w:b/>
                <w:bCs w:val="0"/>
              </w:rPr>
              <w:t>com/</w:t>
            </w:r>
            <w:proofErr w:type="spellStart"/>
            <w:r w:rsidRPr="00A579D3">
              <w:rPr>
                <w:rFonts w:asciiTheme="majorHAnsi" w:hAnsiTheme="majorHAnsi"/>
                <w:b/>
                <w:bCs w:val="0"/>
              </w:rPr>
              <w:t>mystswonderland</w:t>
            </w:r>
            <w:proofErr w:type="spellEnd"/>
          </w:p>
          <w:p w14:paraId="6992938D" w14:textId="68F95563" w:rsidR="00267EB5" w:rsidRPr="00BA296F" w:rsidRDefault="00267EB5" w:rsidP="00BA296F">
            <w:pPr>
              <w:pStyle w:val="ContactInfo"/>
              <w:shd w:val="clear" w:color="auto" w:fill="E03177" w:themeFill="accent1"/>
              <w:jc w:val="left"/>
              <w:rPr>
                <w:b/>
                <w:sz w:val="16"/>
                <w:szCs w:val="16"/>
              </w:rPr>
            </w:pPr>
            <w:r w:rsidRPr="00A579D3">
              <w:rPr>
                <w:rFonts w:asciiTheme="majorHAnsi" w:hAnsiTheme="majorHAnsi"/>
                <w:b/>
                <w:bCs w:val="0"/>
              </w:rPr>
              <w:t>m</w:t>
            </w:r>
            <w:r w:rsidR="00CF665E">
              <w:rPr>
                <w:rFonts w:asciiTheme="majorHAnsi" w:hAnsiTheme="majorHAnsi"/>
                <w:b/>
                <w:bCs w:val="0"/>
              </w:rPr>
              <w:t>y</w:t>
            </w:r>
            <w:r w:rsidRPr="00A579D3">
              <w:rPr>
                <w:rFonts w:asciiTheme="majorHAnsi" w:hAnsiTheme="majorHAnsi"/>
                <w:b/>
                <w:bCs w:val="0"/>
              </w:rPr>
              <w:t>stswonderland.com</w:t>
            </w:r>
          </w:p>
        </w:tc>
      </w:tr>
    </w:tbl>
    <w:p w14:paraId="6F454B5B" w14:textId="6234F3F4" w:rsidR="00DB495D" w:rsidRPr="00DB495D" w:rsidRDefault="002346CC" w:rsidP="00EA2179">
      <w:pPr>
        <w:tabs>
          <w:tab w:val="left" w:pos="8385"/>
        </w:tabs>
        <w:jc w:val="both"/>
      </w:pPr>
      <w:r>
        <w:lastRenderedPageBreak/>
        <w:t xml:space="preserve"> </w:t>
      </w:r>
    </w:p>
    <w:sectPr w:rsidR="00DB495D" w:rsidRPr="00DB495D" w:rsidSect="00F13A86">
      <w:pgSz w:w="12240" w:h="15840"/>
      <w:pgMar w:top="720" w:right="720" w:bottom="36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A9F17" w14:textId="77777777" w:rsidR="004859A0" w:rsidRDefault="004859A0" w:rsidP="005F5D5F">
      <w:pPr>
        <w:spacing w:after="0" w:line="240" w:lineRule="auto"/>
      </w:pPr>
      <w:r>
        <w:separator/>
      </w:r>
    </w:p>
  </w:endnote>
  <w:endnote w:type="continuationSeparator" w:id="0">
    <w:p w14:paraId="2B971B14" w14:textId="77777777" w:rsidR="004859A0" w:rsidRDefault="004859A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C1647" w14:textId="77777777" w:rsidR="004859A0" w:rsidRDefault="004859A0" w:rsidP="005F5D5F">
      <w:pPr>
        <w:spacing w:after="0" w:line="240" w:lineRule="auto"/>
      </w:pPr>
      <w:r>
        <w:separator/>
      </w:r>
    </w:p>
  </w:footnote>
  <w:footnote w:type="continuationSeparator" w:id="0">
    <w:p w14:paraId="798EAA70" w14:textId="77777777" w:rsidR="004859A0" w:rsidRDefault="004859A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157650"/>
    <w:multiLevelType w:val="hybridMultilevel"/>
    <w:tmpl w:val="6F1ACE94"/>
    <w:lvl w:ilvl="0" w:tplc="96468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CE3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04C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3E3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E09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0EC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A83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0CE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281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BAD28F7"/>
    <w:multiLevelType w:val="hybridMultilevel"/>
    <w:tmpl w:val="ABB8206E"/>
    <w:lvl w:ilvl="0" w:tplc="5D502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828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BAA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48E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40E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421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A68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685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EC0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3CB78E5"/>
    <w:multiLevelType w:val="hybridMultilevel"/>
    <w:tmpl w:val="85E655C4"/>
    <w:lvl w:ilvl="0" w:tplc="C3122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AA6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C8F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28D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C45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10D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C40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FA6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02F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15312610">
    <w:abstractNumId w:val="9"/>
  </w:num>
  <w:num w:numId="2" w16cid:durableId="208807848">
    <w:abstractNumId w:val="7"/>
  </w:num>
  <w:num w:numId="3" w16cid:durableId="1627855748">
    <w:abstractNumId w:val="6"/>
  </w:num>
  <w:num w:numId="4" w16cid:durableId="722797004">
    <w:abstractNumId w:val="5"/>
  </w:num>
  <w:num w:numId="5" w16cid:durableId="607471995">
    <w:abstractNumId w:val="4"/>
  </w:num>
  <w:num w:numId="6" w16cid:durableId="91632478">
    <w:abstractNumId w:val="8"/>
  </w:num>
  <w:num w:numId="7" w16cid:durableId="724836671">
    <w:abstractNumId w:val="3"/>
  </w:num>
  <w:num w:numId="8" w16cid:durableId="172427510">
    <w:abstractNumId w:val="2"/>
  </w:num>
  <w:num w:numId="9" w16cid:durableId="287009465">
    <w:abstractNumId w:val="1"/>
  </w:num>
  <w:num w:numId="10" w16cid:durableId="2065828107">
    <w:abstractNumId w:val="0"/>
  </w:num>
  <w:num w:numId="11" w16cid:durableId="1752237639">
    <w:abstractNumId w:val="11"/>
  </w:num>
  <w:num w:numId="12" w16cid:durableId="1930390016">
    <w:abstractNumId w:val="12"/>
  </w:num>
  <w:num w:numId="13" w16cid:durableId="8651734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15F"/>
    <w:rsid w:val="00001BBA"/>
    <w:rsid w:val="00002E2D"/>
    <w:rsid w:val="000125EE"/>
    <w:rsid w:val="000148F7"/>
    <w:rsid w:val="000168C0"/>
    <w:rsid w:val="0001707C"/>
    <w:rsid w:val="00021BDE"/>
    <w:rsid w:val="00024985"/>
    <w:rsid w:val="00031C36"/>
    <w:rsid w:val="00033420"/>
    <w:rsid w:val="00033704"/>
    <w:rsid w:val="00037232"/>
    <w:rsid w:val="000417D3"/>
    <w:rsid w:val="000427C6"/>
    <w:rsid w:val="0004542F"/>
    <w:rsid w:val="00055191"/>
    <w:rsid w:val="0006209F"/>
    <w:rsid w:val="00062ABD"/>
    <w:rsid w:val="00072375"/>
    <w:rsid w:val="00072D35"/>
    <w:rsid w:val="00072DBE"/>
    <w:rsid w:val="00076F31"/>
    <w:rsid w:val="00090076"/>
    <w:rsid w:val="00095186"/>
    <w:rsid w:val="000A7CDB"/>
    <w:rsid w:val="000B1882"/>
    <w:rsid w:val="000B4C91"/>
    <w:rsid w:val="000C7465"/>
    <w:rsid w:val="000C7AEA"/>
    <w:rsid w:val="000D65E4"/>
    <w:rsid w:val="000E55CB"/>
    <w:rsid w:val="000F2A06"/>
    <w:rsid w:val="001016E5"/>
    <w:rsid w:val="00102150"/>
    <w:rsid w:val="0010615C"/>
    <w:rsid w:val="00117B7D"/>
    <w:rsid w:val="001442D5"/>
    <w:rsid w:val="0014498F"/>
    <w:rsid w:val="00144F2C"/>
    <w:rsid w:val="00146743"/>
    <w:rsid w:val="00167985"/>
    <w:rsid w:val="00171CDD"/>
    <w:rsid w:val="00175450"/>
    <w:rsid w:val="00175521"/>
    <w:rsid w:val="00176FF2"/>
    <w:rsid w:val="001771D3"/>
    <w:rsid w:val="00181434"/>
    <w:rsid w:val="00181FB9"/>
    <w:rsid w:val="00183CCC"/>
    <w:rsid w:val="00187DDF"/>
    <w:rsid w:val="00190D10"/>
    <w:rsid w:val="001B49F2"/>
    <w:rsid w:val="001B5772"/>
    <w:rsid w:val="001C43BB"/>
    <w:rsid w:val="001C75BD"/>
    <w:rsid w:val="001D3CF6"/>
    <w:rsid w:val="001D4692"/>
    <w:rsid w:val="001D628C"/>
    <w:rsid w:val="001E0F8B"/>
    <w:rsid w:val="001E29A3"/>
    <w:rsid w:val="001E4B7B"/>
    <w:rsid w:val="001E67BF"/>
    <w:rsid w:val="001F11F4"/>
    <w:rsid w:val="001F3425"/>
    <w:rsid w:val="001F64D0"/>
    <w:rsid w:val="002040F3"/>
    <w:rsid w:val="00205DE2"/>
    <w:rsid w:val="00220612"/>
    <w:rsid w:val="00222192"/>
    <w:rsid w:val="00230D50"/>
    <w:rsid w:val="002346CC"/>
    <w:rsid w:val="00237152"/>
    <w:rsid w:val="00237CA5"/>
    <w:rsid w:val="002465BB"/>
    <w:rsid w:val="00250A9C"/>
    <w:rsid w:val="00251739"/>
    <w:rsid w:val="002535BD"/>
    <w:rsid w:val="00257173"/>
    <w:rsid w:val="00261A78"/>
    <w:rsid w:val="00267E73"/>
    <w:rsid w:val="00267EB5"/>
    <w:rsid w:val="00271F4B"/>
    <w:rsid w:val="002749A2"/>
    <w:rsid w:val="00277288"/>
    <w:rsid w:val="00281B27"/>
    <w:rsid w:val="002844B8"/>
    <w:rsid w:val="00287701"/>
    <w:rsid w:val="002A6EF3"/>
    <w:rsid w:val="002C59CB"/>
    <w:rsid w:val="002D00FF"/>
    <w:rsid w:val="002D2894"/>
    <w:rsid w:val="002E36BD"/>
    <w:rsid w:val="002E732D"/>
    <w:rsid w:val="00303740"/>
    <w:rsid w:val="00315F13"/>
    <w:rsid w:val="00336B74"/>
    <w:rsid w:val="003446B0"/>
    <w:rsid w:val="00345F08"/>
    <w:rsid w:val="0036530C"/>
    <w:rsid w:val="00374E87"/>
    <w:rsid w:val="003771E1"/>
    <w:rsid w:val="003774A7"/>
    <w:rsid w:val="00395B8D"/>
    <w:rsid w:val="003B50AD"/>
    <w:rsid w:val="003B54DC"/>
    <w:rsid w:val="003B6A17"/>
    <w:rsid w:val="003D5D15"/>
    <w:rsid w:val="003E47EF"/>
    <w:rsid w:val="003E552C"/>
    <w:rsid w:val="003F06C2"/>
    <w:rsid w:val="003F1B08"/>
    <w:rsid w:val="00401C90"/>
    <w:rsid w:val="00407484"/>
    <w:rsid w:val="00411532"/>
    <w:rsid w:val="00424354"/>
    <w:rsid w:val="00431346"/>
    <w:rsid w:val="00443BE7"/>
    <w:rsid w:val="00446BBD"/>
    <w:rsid w:val="00447482"/>
    <w:rsid w:val="0045662D"/>
    <w:rsid w:val="004605D8"/>
    <w:rsid w:val="00462492"/>
    <w:rsid w:val="00465067"/>
    <w:rsid w:val="00467043"/>
    <w:rsid w:val="004743BB"/>
    <w:rsid w:val="00474BDA"/>
    <w:rsid w:val="00476496"/>
    <w:rsid w:val="00480068"/>
    <w:rsid w:val="00481E30"/>
    <w:rsid w:val="004859A0"/>
    <w:rsid w:val="00490BAF"/>
    <w:rsid w:val="004A05B9"/>
    <w:rsid w:val="004A4111"/>
    <w:rsid w:val="004B2960"/>
    <w:rsid w:val="004B2BA8"/>
    <w:rsid w:val="004B50F8"/>
    <w:rsid w:val="004E5B01"/>
    <w:rsid w:val="004F3897"/>
    <w:rsid w:val="004F67BD"/>
    <w:rsid w:val="00520350"/>
    <w:rsid w:val="005222EE"/>
    <w:rsid w:val="00526E2A"/>
    <w:rsid w:val="00527C07"/>
    <w:rsid w:val="00535C00"/>
    <w:rsid w:val="00541BB3"/>
    <w:rsid w:val="00544732"/>
    <w:rsid w:val="00551F1D"/>
    <w:rsid w:val="005625E8"/>
    <w:rsid w:val="00581EDC"/>
    <w:rsid w:val="00595D62"/>
    <w:rsid w:val="005A12FD"/>
    <w:rsid w:val="005A3195"/>
    <w:rsid w:val="005A5CDC"/>
    <w:rsid w:val="005B32A7"/>
    <w:rsid w:val="005B4054"/>
    <w:rsid w:val="005B40EA"/>
    <w:rsid w:val="005B7144"/>
    <w:rsid w:val="005B7C06"/>
    <w:rsid w:val="005C61E4"/>
    <w:rsid w:val="005C7FCB"/>
    <w:rsid w:val="005D5899"/>
    <w:rsid w:val="005E0791"/>
    <w:rsid w:val="005E4040"/>
    <w:rsid w:val="005E5702"/>
    <w:rsid w:val="005F2CA4"/>
    <w:rsid w:val="005F5D5F"/>
    <w:rsid w:val="005F7978"/>
    <w:rsid w:val="00607D38"/>
    <w:rsid w:val="00616D74"/>
    <w:rsid w:val="006174B6"/>
    <w:rsid w:val="006226BC"/>
    <w:rsid w:val="00625E65"/>
    <w:rsid w:val="00627D1C"/>
    <w:rsid w:val="00631011"/>
    <w:rsid w:val="006332A9"/>
    <w:rsid w:val="0064234C"/>
    <w:rsid w:val="00646B34"/>
    <w:rsid w:val="006518C5"/>
    <w:rsid w:val="00652FD4"/>
    <w:rsid w:val="00665EA1"/>
    <w:rsid w:val="006915B1"/>
    <w:rsid w:val="00692E2C"/>
    <w:rsid w:val="00692FF6"/>
    <w:rsid w:val="006959F8"/>
    <w:rsid w:val="00696D86"/>
    <w:rsid w:val="006A02EE"/>
    <w:rsid w:val="006A18D1"/>
    <w:rsid w:val="006A3C5C"/>
    <w:rsid w:val="006B23C6"/>
    <w:rsid w:val="006B2FCB"/>
    <w:rsid w:val="006C615F"/>
    <w:rsid w:val="006E11F2"/>
    <w:rsid w:val="006E1CF9"/>
    <w:rsid w:val="006E5B0F"/>
    <w:rsid w:val="006F0945"/>
    <w:rsid w:val="006F27BA"/>
    <w:rsid w:val="006F2C76"/>
    <w:rsid w:val="0071032C"/>
    <w:rsid w:val="00726555"/>
    <w:rsid w:val="007361C5"/>
    <w:rsid w:val="00751455"/>
    <w:rsid w:val="00751E29"/>
    <w:rsid w:val="007526DD"/>
    <w:rsid w:val="00757360"/>
    <w:rsid w:val="00765C3C"/>
    <w:rsid w:val="0077157C"/>
    <w:rsid w:val="00787D91"/>
    <w:rsid w:val="0079199F"/>
    <w:rsid w:val="007A1E68"/>
    <w:rsid w:val="007A73D5"/>
    <w:rsid w:val="007B1BD0"/>
    <w:rsid w:val="007B5354"/>
    <w:rsid w:val="007B53A6"/>
    <w:rsid w:val="007C0B42"/>
    <w:rsid w:val="007C31D8"/>
    <w:rsid w:val="007C54BA"/>
    <w:rsid w:val="007E09BA"/>
    <w:rsid w:val="007E3A79"/>
    <w:rsid w:val="007E3A98"/>
    <w:rsid w:val="007E7A8C"/>
    <w:rsid w:val="007F3C7E"/>
    <w:rsid w:val="007F5275"/>
    <w:rsid w:val="00804634"/>
    <w:rsid w:val="008065A3"/>
    <w:rsid w:val="0081412A"/>
    <w:rsid w:val="008320FA"/>
    <w:rsid w:val="00837654"/>
    <w:rsid w:val="00837EE2"/>
    <w:rsid w:val="0084681E"/>
    <w:rsid w:val="00851E1A"/>
    <w:rsid w:val="00857B16"/>
    <w:rsid w:val="0086170F"/>
    <w:rsid w:val="00862355"/>
    <w:rsid w:val="008624DB"/>
    <w:rsid w:val="00867E40"/>
    <w:rsid w:val="00872E01"/>
    <w:rsid w:val="00873E8B"/>
    <w:rsid w:val="00877CB8"/>
    <w:rsid w:val="00880783"/>
    <w:rsid w:val="008813C9"/>
    <w:rsid w:val="00881F79"/>
    <w:rsid w:val="0088214A"/>
    <w:rsid w:val="00882511"/>
    <w:rsid w:val="008829F8"/>
    <w:rsid w:val="00894B19"/>
    <w:rsid w:val="00894E3D"/>
    <w:rsid w:val="00895D0C"/>
    <w:rsid w:val="008966E6"/>
    <w:rsid w:val="00897924"/>
    <w:rsid w:val="008A1E24"/>
    <w:rsid w:val="008A4592"/>
    <w:rsid w:val="008A4978"/>
    <w:rsid w:val="008A7A06"/>
    <w:rsid w:val="008B4EA5"/>
    <w:rsid w:val="008B5772"/>
    <w:rsid w:val="008C031F"/>
    <w:rsid w:val="008C1756"/>
    <w:rsid w:val="008D0451"/>
    <w:rsid w:val="008D17FF"/>
    <w:rsid w:val="008D44D3"/>
    <w:rsid w:val="008D551B"/>
    <w:rsid w:val="008E69CC"/>
    <w:rsid w:val="008F6C52"/>
    <w:rsid w:val="00912819"/>
    <w:rsid w:val="009141C6"/>
    <w:rsid w:val="00925152"/>
    <w:rsid w:val="00925873"/>
    <w:rsid w:val="009366B1"/>
    <w:rsid w:val="00946E30"/>
    <w:rsid w:val="00952CA0"/>
    <w:rsid w:val="00961C87"/>
    <w:rsid w:val="00963752"/>
    <w:rsid w:val="00964995"/>
    <w:rsid w:val="00980558"/>
    <w:rsid w:val="0098100C"/>
    <w:rsid w:val="00982B88"/>
    <w:rsid w:val="00982C76"/>
    <w:rsid w:val="00985DC9"/>
    <w:rsid w:val="00994C85"/>
    <w:rsid w:val="009A5018"/>
    <w:rsid w:val="009A7536"/>
    <w:rsid w:val="009B60BD"/>
    <w:rsid w:val="009B7445"/>
    <w:rsid w:val="009D4BDA"/>
    <w:rsid w:val="009E4B4C"/>
    <w:rsid w:val="009F6F18"/>
    <w:rsid w:val="00A01703"/>
    <w:rsid w:val="00A01C4D"/>
    <w:rsid w:val="00A01E8F"/>
    <w:rsid w:val="00A03450"/>
    <w:rsid w:val="00A15002"/>
    <w:rsid w:val="00A1790C"/>
    <w:rsid w:val="00A33860"/>
    <w:rsid w:val="00A40E2D"/>
    <w:rsid w:val="00A434D5"/>
    <w:rsid w:val="00A5176B"/>
    <w:rsid w:val="00A579D3"/>
    <w:rsid w:val="00A6117E"/>
    <w:rsid w:val="00A71D39"/>
    <w:rsid w:val="00A73BC8"/>
    <w:rsid w:val="00A852EC"/>
    <w:rsid w:val="00A95C3D"/>
    <w:rsid w:val="00A97C88"/>
    <w:rsid w:val="00AA3A7E"/>
    <w:rsid w:val="00AA4794"/>
    <w:rsid w:val="00AA62A3"/>
    <w:rsid w:val="00AB10C7"/>
    <w:rsid w:val="00AB3068"/>
    <w:rsid w:val="00AB4270"/>
    <w:rsid w:val="00AB58F4"/>
    <w:rsid w:val="00AD2E3A"/>
    <w:rsid w:val="00AD4770"/>
    <w:rsid w:val="00AD7778"/>
    <w:rsid w:val="00AE01AB"/>
    <w:rsid w:val="00AE79CC"/>
    <w:rsid w:val="00AF32DC"/>
    <w:rsid w:val="00B04235"/>
    <w:rsid w:val="00B0677B"/>
    <w:rsid w:val="00B06C7B"/>
    <w:rsid w:val="00B10AB7"/>
    <w:rsid w:val="00B1595F"/>
    <w:rsid w:val="00B21CAB"/>
    <w:rsid w:val="00B252C0"/>
    <w:rsid w:val="00B33084"/>
    <w:rsid w:val="00B40062"/>
    <w:rsid w:val="00B446F7"/>
    <w:rsid w:val="00B45327"/>
    <w:rsid w:val="00B46A60"/>
    <w:rsid w:val="00B81AE2"/>
    <w:rsid w:val="00B85110"/>
    <w:rsid w:val="00B930A8"/>
    <w:rsid w:val="00B94795"/>
    <w:rsid w:val="00BA1A75"/>
    <w:rsid w:val="00BA27E4"/>
    <w:rsid w:val="00BA296F"/>
    <w:rsid w:val="00BB5988"/>
    <w:rsid w:val="00BC3834"/>
    <w:rsid w:val="00BC6ED1"/>
    <w:rsid w:val="00BE2B94"/>
    <w:rsid w:val="00BE5A24"/>
    <w:rsid w:val="00BF3AD1"/>
    <w:rsid w:val="00C024B1"/>
    <w:rsid w:val="00C04598"/>
    <w:rsid w:val="00C134B3"/>
    <w:rsid w:val="00C161F4"/>
    <w:rsid w:val="00C20B3D"/>
    <w:rsid w:val="00C2439E"/>
    <w:rsid w:val="00C516DA"/>
    <w:rsid w:val="00C545F6"/>
    <w:rsid w:val="00C57F20"/>
    <w:rsid w:val="00C632F8"/>
    <w:rsid w:val="00C65BEA"/>
    <w:rsid w:val="00C6623B"/>
    <w:rsid w:val="00C6716A"/>
    <w:rsid w:val="00C702AE"/>
    <w:rsid w:val="00C75D6C"/>
    <w:rsid w:val="00C7681E"/>
    <w:rsid w:val="00C77468"/>
    <w:rsid w:val="00C811A2"/>
    <w:rsid w:val="00C82187"/>
    <w:rsid w:val="00CA6758"/>
    <w:rsid w:val="00CB11EB"/>
    <w:rsid w:val="00CF1FB0"/>
    <w:rsid w:val="00CF288A"/>
    <w:rsid w:val="00CF665E"/>
    <w:rsid w:val="00D02749"/>
    <w:rsid w:val="00D06198"/>
    <w:rsid w:val="00D16845"/>
    <w:rsid w:val="00D20231"/>
    <w:rsid w:val="00D25344"/>
    <w:rsid w:val="00D407A5"/>
    <w:rsid w:val="00D41AC3"/>
    <w:rsid w:val="00D456BB"/>
    <w:rsid w:val="00D54249"/>
    <w:rsid w:val="00D55ADE"/>
    <w:rsid w:val="00D56FBE"/>
    <w:rsid w:val="00D623DD"/>
    <w:rsid w:val="00D62EFF"/>
    <w:rsid w:val="00D70AE6"/>
    <w:rsid w:val="00D751DD"/>
    <w:rsid w:val="00D90112"/>
    <w:rsid w:val="00D92BE1"/>
    <w:rsid w:val="00DA1908"/>
    <w:rsid w:val="00DB3360"/>
    <w:rsid w:val="00DB495D"/>
    <w:rsid w:val="00DC5A40"/>
    <w:rsid w:val="00DD4B8A"/>
    <w:rsid w:val="00DE35A5"/>
    <w:rsid w:val="00DE62E4"/>
    <w:rsid w:val="00DF1C56"/>
    <w:rsid w:val="00DF2943"/>
    <w:rsid w:val="00DF6C0E"/>
    <w:rsid w:val="00E1775C"/>
    <w:rsid w:val="00E26E21"/>
    <w:rsid w:val="00E2733D"/>
    <w:rsid w:val="00E3564F"/>
    <w:rsid w:val="00E37AF1"/>
    <w:rsid w:val="00E500B6"/>
    <w:rsid w:val="00E56347"/>
    <w:rsid w:val="00E676D7"/>
    <w:rsid w:val="00E8579F"/>
    <w:rsid w:val="00E873CF"/>
    <w:rsid w:val="00EA2179"/>
    <w:rsid w:val="00EC10F4"/>
    <w:rsid w:val="00EC1838"/>
    <w:rsid w:val="00EC4991"/>
    <w:rsid w:val="00EC78C8"/>
    <w:rsid w:val="00ED4217"/>
    <w:rsid w:val="00EE7433"/>
    <w:rsid w:val="00EE7D4A"/>
    <w:rsid w:val="00EF7879"/>
    <w:rsid w:val="00F13A86"/>
    <w:rsid w:val="00F17B84"/>
    <w:rsid w:val="00F2548A"/>
    <w:rsid w:val="00F30CB2"/>
    <w:rsid w:val="00F36A1A"/>
    <w:rsid w:val="00F41D89"/>
    <w:rsid w:val="00F51125"/>
    <w:rsid w:val="00F561C5"/>
    <w:rsid w:val="00F573E9"/>
    <w:rsid w:val="00F702F0"/>
    <w:rsid w:val="00F81788"/>
    <w:rsid w:val="00F90A74"/>
    <w:rsid w:val="00F97A88"/>
    <w:rsid w:val="00FA21D4"/>
    <w:rsid w:val="00FA4F6F"/>
    <w:rsid w:val="00FA7E5D"/>
    <w:rsid w:val="00FB2003"/>
    <w:rsid w:val="00FB4E6A"/>
    <w:rsid w:val="00FC2485"/>
    <w:rsid w:val="00FC2B76"/>
    <w:rsid w:val="00FC4753"/>
    <w:rsid w:val="00FC57F0"/>
    <w:rsid w:val="00FC62C6"/>
    <w:rsid w:val="00FD307E"/>
    <w:rsid w:val="00FD7763"/>
    <w:rsid w:val="00FE200B"/>
    <w:rsid w:val="00FE3865"/>
    <w:rsid w:val="00FF0010"/>
    <w:rsid w:val="00FF1483"/>
    <w:rsid w:val="00FF1CF1"/>
    <w:rsid w:val="00FF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3D5C48"/>
  <w15:docId w15:val="{E8EB257E-D7DB-45AD-90E1-921242C2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C61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4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4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5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5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ystswonderland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umsgather.blogspot.com/2015/11/10-things-you-should-know-when-sending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exploreandexpress-sheila.blogspot.com/201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laf\AppData\Local\Packages\Microsoft.Office.Desktop_8wekyb3d8bbwe\LocalCache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1B15151D098454C9EF450F81EC26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037BB-7C04-4731-8E4E-0A701147A997}"/>
      </w:docPartPr>
      <w:docPartBody>
        <w:p w:rsidR="007B3CF7" w:rsidRDefault="009832B6" w:rsidP="009832B6">
          <w:pPr>
            <w:pStyle w:val="D1B15151D098454C9EF450F81EC26CFE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77"/>
    <w:rsid w:val="000125EE"/>
    <w:rsid w:val="00144F2C"/>
    <w:rsid w:val="001F0777"/>
    <w:rsid w:val="002046E8"/>
    <w:rsid w:val="00277288"/>
    <w:rsid w:val="002E5D19"/>
    <w:rsid w:val="003771E1"/>
    <w:rsid w:val="00380AE8"/>
    <w:rsid w:val="004F3897"/>
    <w:rsid w:val="00524809"/>
    <w:rsid w:val="005D3558"/>
    <w:rsid w:val="00651B3A"/>
    <w:rsid w:val="00726555"/>
    <w:rsid w:val="007B3CF7"/>
    <w:rsid w:val="007F287A"/>
    <w:rsid w:val="00862355"/>
    <w:rsid w:val="00981023"/>
    <w:rsid w:val="009832B6"/>
    <w:rsid w:val="009B6326"/>
    <w:rsid w:val="009D1544"/>
    <w:rsid w:val="009D4BDA"/>
    <w:rsid w:val="009E5CDB"/>
    <w:rsid w:val="00A518EC"/>
    <w:rsid w:val="00AB6C94"/>
    <w:rsid w:val="00B15C7C"/>
    <w:rsid w:val="00BB5988"/>
    <w:rsid w:val="00C656B5"/>
    <w:rsid w:val="00C702AE"/>
    <w:rsid w:val="00C77468"/>
    <w:rsid w:val="00CF0A17"/>
    <w:rsid w:val="00D20D25"/>
    <w:rsid w:val="00F9505D"/>
    <w:rsid w:val="00FB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B15151D098454C9EF450F81EC26CFE">
    <w:name w:val="D1B15151D098454C9EF450F81EC26CFE"/>
    <w:rsid w:val="009832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1C0E6-75BD-4006-9D42-3453872F5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2466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funmilola fisher</dc:creator>
  <cp:keywords/>
  <dc:description/>
  <cp:lastModifiedBy>Vanessa Fisher</cp:lastModifiedBy>
  <cp:revision>270</cp:revision>
  <cp:lastPrinted>2025-07-08T06:10:00Z</cp:lastPrinted>
  <dcterms:created xsi:type="dcterms:W3CDTF">2021-08-14T18:37:00Z</dcterms:created>
  <dcterms:modified xsi:type="dcterms:W3CDTF">2025-07-08T06:13:00Z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